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9EF" w:rsidRPr="0005212F" w:rsidRDefault="00A34092" w:rsidP="006C3C6F">
      <w:pPr>
        <w:spacing w:after="0" w:line="240" w:lineRule="auto"/>
        <w:ind w:left="709" w:right="714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05212F">
        <w:rPr>
          <w:rFonts w:ascii="Times New Roman" w:hAnsi="Times New Roman" w:cs="Times New Roman"/>
        </w:rPr>
        <w:t xml:space="preserve"> 1</w:t>
      </w:r>
      <w:r w:rsidRPr="0005212F">
        <w:rPr>
          <w:rFonts w:ascii="Times New Roman" w:hAnsi="Times New Roman" w:cs="Times New Roman"/>
          <w:vertAlign w:val="superscript"/>
        </w:rPr>
        <w:t>st</w:t>
      </w:r>
      <w:r w:rsidRPr="0005212F">
        <w:rPr>
          <w:rFonts w:ascii="Times New Roman" w:hAnsi="Times New Roman" w:cs="Times New Roman"/>
        </w:rPr>
        <w:t xml:space="preserve"> February</w:t>
      </w:r>
      <w:r w:rsidR="006779EF" w:rsidRPr="0005212F">
        <w:rPr>
          <w:rFonts w:ascii="Times New Roman" w:hAnsi="Times New Roman" w:cs="Times New Roman"/>
        </w:rPr>
        <w:t xml:space="preserve"> 2019</w:t>
      </w:r>
    </w:p>
    <w:p w:rsidR="006779EF" w:rsidRPr="0005212F" w:rsidRDefault="006779EF" w:rsidP="006C3C6F">
      <w:pPr>
        <w:spacing w:after="0" w:line="240" w:lineRule="auto"/>
        <w:ind w:right="714"/>
        <w:jc w:val="both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Dear Parent/Carer,</w:t>
      </w:r>
    </w:p>
    <w:p w:rsidR="006C3C6F" w:rsidRPr="0005212F" w:rsidRDefault="006C3C6F" w:rsidP="006C3C6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  <w:b/>
          <w:u w:val="single"/>
        </w:rPr>
        <w:t>BBC Radio 2 500 Words Competition 2019</w:t>
      </w:r>
    </w:p>
    <w:p w:rsidR="006C3C6F" w:rsidRPr="0005212F" w:rsidRDefault="006C3C6F" w:rsidP="006C3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779EF" w:rsidRPr="0005212F" w:rsidRDefault="006779EF" w:rsidP="006C3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Th</w:t>
      </w:r>
      <w:r w:rsidR="00E13C49" w:rsidRPr="0005212F">
        <w:rPr>
          <w:rFonts w:ascii="Times New Roman" w:hAnsi="Times New Roman" w:cs="Times New Roman"/>
        </w:rPr>
        <w:t>is year, children in Key Stage 1 and Key Stage 2</w:t>
      </w:r>
      <w:r w:rsidRPr="0005212F">
        <w:rPr>
          <w:rFonts w:ascii="Times New Roman" w:hAnsi="Times New Roman" w:cs="Times New Roman"/>
        </w:rPr>
        <w:t xml:space="preserve"> are invited to participate in the ‘</w:t>
      </w:r>
      <w:r w:rsidR="00E13C49" w:rsidRPr="0005212F">
        <w:rPr>
          <w:rFonts w:ascii="Times New Roman" w:hAnsi="Times New Roman" w:cs="Times New Roman"/>
        </w:rPr>
        <w:t>500 Words Writing Competition’, which is organised by BBC Radio 2. ‘500 Words’ is the U</w:t>
      </w:r>
      <w:r w:rsidR="0005212F" w:rsidRPr="0005212F">
        <w:rPr>
          <w:rFonts w:ascii="Times New Roman" w:hAnsi="Times New Roman" w:cs="Times New Roman"/>
        </w:rPr>
        <w:t xml:space="preserve">K’s most successful short story </w:t>
      </w:r>
      <w:r w:rsidR="00E13C49" w:rsidRPr="0005212F">
        <w:rPr>
          <w:rFonts w:ascii="Times New Roman" w:hAnsi="Times New Roman" w:cs="Times New Roman"/>
        </w:rPr>
        <w:t>writing compet</w:t>
      </w:r>
      <w:r w:rsidR="0005212F" w:rsidRPr="0005212F">
        <w:rPr>
          <w:rFonts w:ascii="Times New Roman" w:hAnsi="Times New Roman" w:cs="Times New Roman"/>
        </w:rPr>
        <w:t xml:space="preserve">ition for children aged between </w:t>
      </w:r>
      <w:r w:rsidR="00E13C49" w:rsidRPr="0005212F">
        <w:rPr>
          <w:rFonts w:ascii="Times New Roman" w:hAnsi="Times New Roman" w:cs="Times New Roman"/>
        </w:rPr>
        <w:t>5 and 13. It is</w:t>
      </w:r>
      <w:r w:rsidRPr="0005212F">
        <w:rPr>
          <w:rFonts w:ascii="Times New Roman" w:hAnsi="Times New Roman" w:cs="Times New Roman"/>
        </w:rPr>
        <w:t xml:space="preserve"> designed to support and encourage </w:t>
      </w:r>
      <w:r w:rsidR="0005212F" w:rsidRPr="0005212F">
        <w:rPr>
          <w:rFonts w:ascii="Times New Roman" w:hAnsi="Times New Roman" w:cs="Times New Roman"/>
        </w:rPr>
        <w:t xml:space="preserve">the </w:t>
      </w:r>
      <w:r w:rsidRPr="0005212F">
        <w:rPr>
          <w:rFonts w:ascii="Times New Roman" w:hAnsi="Times New Roman" w:cs="Times New Roman"/>
        </w:rPr>
        <w:t>development of writing skills, ima</w:t>
      </w:r>
      <w:r w:rsidR="0005212F" w:rsidRPr="0005212F">
        <w:rPr>
          <w:rFonts w:ascii="Times New Roman" w:hAnsi="Times New Roman" w:cs="Times New Roman"/>
        </w:rPr>
        <w:t>gination and creativity.</w:t>
      </w:r>
    </w:p>
    <w:p w:rsidR="0005212F" w:rsidRPr="0005212F" w:rsidRDefault="0005212F" w:rsidP="006C3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D559B" w:rsidRPr="0005212F" w:rsidRDefault="00DD559B" w:rsidP="006C3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The competition was launched bac</w:t>
      </w:r>
      <w:r w:rsidR="006E6BBD" w:rsidRPr="0005212F">
        <w:rPr>
          <w:rFonts w:ascii="Times New Roman" w:hAnsi="Times New Roman" w:cs="Times New Roman"/>
        </w:rPr>
        <w:t>k</w:t>
      </w:r>
      <w:r w:rsidRPr="0005212F">
        <w:rPr>
          <w:rFonts w:ascii="Times New Roman" w:hAnsi="Times New Roman" w:cs="Times New Roman"/>
        </w:rPr>
        <w:t xml:space="preserve"> in 2011, after Chris Evans dreamt of getting </w:t>
      </w:r>
      <w:r w:rsidR="0005212F">
        <w:rPr>
          <w:rFonts w:ascii="Times New Roman" w:hAnsi="Times New Roman" w:cs="Times New Roman"/>
        </w:rPr>
        <w:t xml:space="preserve">all </w:t>
      </w:r>
      <w:r w:rsidRPr="0005212F">
        <w:rPr>
          <w:rFonts w:ascii="Times New Roman" w:hAnsi="Times New Roman" w:cs="Times New Roman"/>
        </w:rPr>
        <w:t>children excited about rea</w:t>
      </w:r>
      <w:r w:rsidR="0005212F">
        <w:rPr>
          <w:rFonts w:ascii="Times New Roman" w:hAnsi="Times New Roman" w:cs="Times New Roman"/>
        </w:rPr>
        <w:t xml:space="preserve">ding and writing, </w:t>
      </w:r>
      <w:r w:rsidRPr="0005212F">
        <w:rPr>
          <w:rFonts w:ascii="Times New Roman" w:hAnsi="Times New Roman" w:cs="Times New Roman"/>
        </w:rPr>
        <w:t>no matter what their abi</w:t>
      </w:r>
      <w:r w:rsidR="0005212F" w:rsidRPr="0005212F">
        <w:rPr>
          <w:rFonts w:ascii="Times New Roman" w:hAnsi="Times New Roman" w:cs="Times New Roman"/>
        </w:rPr>
        <w:t xml:space="preserve">lity, experience or background.  </w:t>
      </w:r>
      <w:r w:rsidRPr="0005212F">
        <w:rPr>
          <w:rFonts w:ascii="Times New Roman" w:hAnsi="Times New Roman" w:cs="Times New Roman"/>
        </w:rPr>
        <w:t>In 2018 134,790 children entered the competition and since it launched, the competition has received over 800,000 short stories. It</w:t>
      </w:r>
      <w:r w:rsidR="0005212F" w:rsidRPr="0005212F">
        <w:rPr>
          <w:rFonts w:ascii="Times New Roman" w:hAnsi="Times New Roman" w:cs="Times New Roman"/>
        </w:rPr>
        <w:t>’s</w:t>
      </w:r>
      <w:r w:rsidRPr="0005212F">
        <w:rPr>
          <w:rFonts w:ascii="Times New Roman" w:hAnsi="Times New Roman" w:cs="Times New Roman"/>
        </w:rPr>
        <w:t xml:space="preserve"> super simple. All entrants must pen an original story, no more than 500 words in length, and submit it o</w:t>
      </w:r>
      <w:r w:rsidR="00A34092" w:rsidRPr="0005212F">
        <w:rPr>
          <w:rFonts w:ascii="Times New Roman" w:hAnsi="Times New Roman" w:cs="Times New Roman"/>
        </w:rPr>
        <w:t>nline.</w:t>
      </w:r>
      <w:r w:rsidRPr="0005212F">
        <w:rPr>
          <w:rFonts w:ascii="Times New Roman" w:hAnsi="Times New Roman" w:cs="Times New Roman"/>
        </w:rPr>
        <w:t xml:space="preserve"> </w:t>
      </w:r>
      <w:r w:rsidR="0005212F" w:rsidRPr="0005212F">
        <w:rPr>
          <w:rFonts w:ascii="Times New Roman" w:hAnsi="Times New Roman" w:cs="Times New Roman"/>
        </w:rPr>
        <w:t xml:space="preserve"> </w:t>
      </w:r>
      <w:r w:rsidRPr="0005212F">
        <w:rPr>
          <w:rFonts w:ascii="Times New Roman" w:hAnsi="Times New Roman" w:cs="Times New Roman"/>
        </w:rPr>
        <w:t>Stories are judged anonymously, without regard to gr</w:t>
      </w:r>
      <w:r w:rsidR="00A34092" w:rsidRPr="0005212F">
        <w:rPr>
          <w:rFonts w:ascii="Times New Roman" w:hAnsi="Times New Roman" w:cs="Times New Roman"/>
        </w:rPr>
        <w:t>ammar, punctuation or spelling. There are 1</w:t>
      </w:r>
      <w:r w:rsidR="00A34092" w:rsidRPr="0005212F">
        <w:rPr>
          <w:rFonts w:ascii="Times New Roman" w:hAnsi="Times New Roman" w:cs="Times New Roman"/>
          <w:vertAlign w:val="superscript"/>
        </w:rPr>
        <w:t>st</w:t>
      </w:r>
      <w:r w:rsidR="00A34092" w:rsidRPr="0005212F">
        <w:rPr>
          <w:rFonts w:ascii="Times New Roman" w:hAnsi="Times New Roman" w:cs="Times New Roman"/>
        </w:rPr>
        <w:t>, 2</w:t>
      </w:r>
      <w:r w:rsidR="00A34092" w:rsidRPr="0005212F">
        <w:rPr>
          <w:rFonts w:ascii="Times New Roman" w:hAnsi="Times New Roman" w:cs="Times New Roman"/>
          <w:vertAlign w:val="superscript"/>
        </w:rPr>
        <w:t>nd</w:t>
      </w:r>
      <w:r w:rsidR="00A34092" w:rsidRPr="0005212F">
        <w:rPr>
          <w:rFonts w:ascii="Times New Roman" w:hAnsi="Times New Roman" w:cs="Times New Roman"/>
        </w:rPr>
        <w:t xml:space="preserve"> and 3</w:t>
      </w:r>
      <w:r w:rsidR="00A34092" w:rsidRPr="0005212F">
        <w:rPr>
          <w:rFonts w:ascii="Times New Roman" w:hAnsi="Times New Roman" w:cs="Times New Roman"/>
          <w:vertAlign w:val="superscript"/>
        </w:rPr>
        <w:t>rd</w:t>
      </w:r>
      <w:r w:rsidR="00A34092" w:rsidRPr="0005212F">
        <w:rPr>
          <w:rFonts w:ascii="Times New Roman" w:hAnsi="Times New Roman" w:cs="Times New Roman"/>
        </w:rPr>
        <w:t xml:space="preserve"> prizes up for grabs too! </w:t>
      </w:r>
    </w:p>
    <w:p w:rsidR="0005212F" w:rsidRPr="0005212F" w:rsidRDefault="0005212F" w:rsidP="006C3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4092" w:rsidRPr="0005212F" w:rsidRDefault="006779EF" w:rsidP="006C3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The children will be completing the wr</w:t>
      </w:r>
      <w:r w:rsidR="00A34092" w:rsidRPr="0005212F">
        <w:rPr>
          <w:rFonts w:ascii="Times New Roman" w:hAnsi="Times New Roman" w:cs="Times New Roman"/>
        </w:rPr>
        <w:t>iting in school and we will submit the</w:t>
      </w:r>
      <w:r w:rsidRPr="0005212F">
        <w:rPr>
          <w:rFonts w:ascii="Times New Roman" w:hAnsi="Times New Roman" w:cs="Times New Roman"/>
        </w:rPr>
        <w:t xml:space="preserve"> entries</w:t>
      </w:r>
      <w:r w:rsidR="00A34092" w:rsidRPr="0005212F">
        <w:rPr>
          <w:rFonts w:ascii="Times New Roman" w:hAnsi="Times New Roman" w:cs="Times New Roman"/>
        </w:rPr>
        <w:t xml:space="preserve"> online</w:t>
      </w:r>
      <w:r w:rsidRPr="0005212F">
        <w:rPr>
          <w:rFonts w:ascii="Times New Roman" w:hAnsi="Times New Roman" w:cs="Times New Roman"/>
        </w:rPr>
        <w:t xml:space="preserve"> but, in order for us to send the writing in for the competition, each child will need a permission form completed by a parent/carer. The permission form</w:t>
      </w:r>
      <w:r w:rsidR="00A34092" w:rsidRPr="0005212F">
        <w:rPr>
          <w:rFonts w:ascii="Times New Roman" w:hAnsi="Times New Roman" w:cs="Times New Roman"/>
        </w:rPr>
        <w:t xml:space="preserve"> is attached to this letter. Please find further details of the competition on this website: </w:t>
      </w:r>
    </w:p>
    <w:p w:rsidR="00A34092" w:rsidRPr="0005212F" w:rsidRDefault="00D34B78" w:rsidP="006C3C6F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7" w:history="1">
        <w:r w:rsidR="00A34092" w:rsidRPr="0005212F">
          <w:rPr>
            <w:rStyle w:val="Hyperlink"/>
            <w:rFonts w:ascii="Times New Roman" w:hAnsi="Times New Roman" w:cs="Times New Roman"/>
          </w:rPr>
          <w:t>https://www.bbc.co.uk/programmes/p00rfvk1</w:t>
        </w:r>
      </w:hyperlink>
    </w:p>
    <w:p w:rsidR="0005212F" w:rsidRPr="0005212F" w:rsidRDefault="0005212F" w:rsidP="006C3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779EF" w:rsidRPr="0005212F" w:rsidRDefault="006779EF" w:rsidP="006C3C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 xml:space="preserve">If you want your child to participate in this competition, please ensure that the permission form is returned to school no later than </w:t>
      </w:r>
      <w:r w:rsidR="00B10354" w:rsidRPr="0005212F">
        <w:rPr>
          <w:rFonts w:ascii="Times New Roman" w:hAnsi="Times New Roman" w:cs="Times New Roman"/>
          <w:b/>
        </w:rPr>
        <w:t>Friday 8</w:t>
      </w:r>
      <w:r w:rsidR="00B10354" w:rsidRPr="0005212F">
        <w:rPr>
          <w:rFonts w:ascii="Times New Roman" w:hAnsi="Times New Roman" w:cs="Times New Roman"/>
          <w:b/>
          <w:vertAlign w:val="superscript"/>
        </w:rPr>
        <w:t>th</w:t>
      </w:r>
      <w:r w:rsidR="00B10354" w:rsidRPr="0005212F">
        <w:rPr>
          <w:rFonts w:ascii="Times New Roman" w:hAnsi="Times New Roman" w:cs="Times New Roman"/>
          <w:b/>
        </w:rPr>
        <w:t xml:space="preserve"> February</w:t>
      </w:r>
      <w:r w:rsidR="00F63713" w:rsidRPr="0005212F">
        <w:rPr>
          <w:rFonts w:ascii="Times New Roman" w:hAnsi="Times New Roman" w:cs="Times New Roman"/>
          <w:b/>
        </w:rPr>
        <w:t xml:space="preserve"> 2019</w:t>
      </w:r>
      <w:r w:rsidRPr="0005212F">
        <w:rPr>
          <w:rFonts w:ascii="Times New Roman" w:hAnsi="Times New Roman" w:cs="Times New Roman"/>
        </w:rPr>
        <w:t>.  We will only be able to submit entries for children who have returned the permission slip by the deadline above.</w:t>
      </w:r>
      <w:r w:rsidR="0005212F" w:rsidRPr="0005212F">
        <w:rPr>
          <w:rFonts w:ascii="Times New Roman" w:hAnsi="Times New Roman" w:cs="Times New Roman"/>
        </w:rPr>
        <w:t xml:space="preserve">  </w:t>
      </w:r>
      <w:r w:rsidRPr="0005212F">
        <w:rPr>
          <w:rFonts w:ascii="Times New Roman" w:hAnsi="Times New Roman" w:cs="Times New Roman"/>
        </w:rPr>
        <w:t>It would be fantastic to send off as many entries as possible!  If you have any further questions then please speak to your class teacher.</w:t>
      </w:r>
    </w:p>
    <w:p w:rsidR="006779EF" w:rsidRPr="0005212F" w:rsidRDefault="006779EF" w:rsidP="006C3C6F">
      <w:pP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Yours sincerely,</w:t>
      </w:r>
    </w:p>
    <w:p w:rsidR="0005212F" w:rsidRPr="0005212F" w:rsidRDefault="0005212F" w:rsidP="006C3C6F">
      <w:pP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</w:p>
    <w:p w:rsidR="0005212F" w:rsidRPr="0005212F" w:rsidRDefault="0005212F" w:rsidP="006C3C6F">
      <w:pP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</w:p>
    <w:p w:rsidR="006779EF" w:rsidRPr="0005212F" w:rsidRDefault="0005212F" w:rsidP="006C3C6F">
      <w:pP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(</w:t>
      </w:r>
      <w:r w:rsidR="006779EF" w:rsidRPr="0005212F">
        <w:rPr>
          <w:rFonts w:ascii="Times New Roman" w:hAnsi="Times New Roman" w:cs="Times New Roman"/>
        </w:rPr>
        <w:t>Mrs Martin</w:t>
      </w:r>
      <w:r w:rsidRPr="0005212F">
        <w:rPr>
          <w:rFonts w:ascii="Times New Roman" w:hAnsi="Times New Roman" w:cs="Times New Roman"/>
        </w:rPr>
        <w:t>)</w:t>
      </w:r>
    </w:p>
    <w:p w:rsidR="006779EF" w:rsidRPr="0005212F" w:rsidRDefault="0005212F" w:rsidP="006C3C6F">
      <w:pPr>
        <w:pBdr>
          <w:bottom w:val="single" w:sz="6" w:space="1" w:color="auto"/>
        </w:pBd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  <w:u w:val="single"/>
        </w:rPr>
        <w:t>English Lead</w:t>
      </w:r>
    </w:p>
    <w:p w:rsidR="00F63713" w:rsidRPr="0005212F" w:rsidRDefault="00F63713" w:rsidP="006C3C6F">
      <w:pPr>
        <w:pBdr>
          <w:bottom w:val="single" w:sz="6" w:space="1" w:color="auto"/>
        </w:pBdr>
        <w:spacing w:after="0" w:line="240" w:lineRule="auto"/>
        <w:ind w:left="709" w:right="714"/>
        <w:jc w:val="center"/>
        <w:rPr>
          <w:rFonts w:ascii="Times New Roman" w:hAnsi="Times New Roman" w:cs="Times New Roman"/>
        </w:rPr>
      </w:pPr>
    </w:p>
    <w:p w:rsidR="0005212F" w:rsidRPr="0005212F" w:rsidRDefault="0005212F" w:rsidP="0005212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05212F" w:rsidRPr="0005212F" w:rsidRDefault="006E6BBD" w:rsidP="000521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  <w:b/>
          <w:u w:val="single"/>
        </w:rPr>
        <w:t>Entry Form</w:t>
      </w:r>
      <w:r w:rsidR="0005212F" w:rsidRPr="0005212F">
        <w:rPr>
          <w:rFonts w:ascii="Times New Roman" w:hAnsi="Times New Roman" w:cs="Times New Roman"/>
          <w:b/>
          <w:u w:val="single"/>
        </w:rPr>
        <w:t xml:space="preserve"> - BBC Radio 2 500 Words Competition 2019</w:t>
      </w:r>
    </w:p>
    <w:p w:rsidR="00855E36" w:rsidRPr="0005212F" w:rsidRDefault="0005212F" w:rsidP="006C3C6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246C5D" w:rsidRPr="0005212F">
        <w:rPr>
          <w:rFonts w:ascii="Times New Roman" w:hAnsi="Times New Roman" w:cs="Times New Roman"/>
        </w:rPr>
        <w:t xml:space="preserve">By signing this form, you confirm </w:t>
      </w:r>
      <w:r>
        <w:rPr>
          <w:rFonts w:ascii="Times New Roman" w:hAnsi="Times New Roman" w:cs="Times New Roman"/>
        </w:rPr>
        <w:t xml:space="preserve">that </w:t>
      </w:r>
      <w:r w:rsidR="00246C5D" w:rsidRPr="0005212F">
        <w:rPr>
          <w:rFonts w:ascii="Times New Roman" w:hAnsi="Times New Roman" w:cs="Times New Roman"/>
        </w:rPr>
        <w:t>you have read, understood and agreed to the contents of the information provided</w:t>
      </w:r>
      <w:r>
        <w:rPr>
          <w:rFonts w:ascii="Times New Roman" w:hAnsi="Times New Roman" w:cs="Times New Roman"/>
        </w:rPr>
        <w:t xml:space="preserve"> above</w:t>
      </w:r>
      <w:r w:rsidR="00246C5D" w:rsidRPr="0005212F">
        <w:rPr>
          <w:rFonts w:ascii="Times New Roman" w:hAnsi="Times New Roman" w:cs="Times New Roman"/>
        </w:rPr>
        <w:t xml:space="preserve">. Please return this form to the </w:t>
      </w:r>
      <w:r w:rsidR="00246C5D" w:rsidRPr="0005212F">
        <w:rPr>
          <w:rFonts w:ascii="Times New Roman" w:hAnsi="Times New Roman" w:cs="Times New Roman"/>
          <w:b/>
          <w:u w:val="single"/>
        </w:rPr>
        <w:t>office or your class teacher</w:t>
      </w:r>
      <w:r w:rsidRPr="0005212F">
        <w:rPr>
          <w:rFonts w:ascii="Times New Roman" w:hAnsi="Times New Roman" w:cs="Times New Roman"/>
        </w:rPr>
        <w:t xml:space="preserve"> by </w:t>
      </w:r>
      <w:r w:rsidR="003862C0" w:rsidRPr="0005212F">
        <w:rPr>
          <w:rFonts w:ascii="Times New Roman" w:hAnsi="Times New Roman" w:cs="Times New Roman"/>
          <w:b/>
        </w:rPr>
        <w:t>Friday 8</w:t>
      </w:r>
      <w:r w:rsidR="00246C5D" w:rsidRPr="0005212F">
        <w:rPr>
          <w:rFonts w:ascii="Times New Roman" w:hAnsi="Times New Roman" w:cs="Times New Roman"/>
          <w:b/>
          <w:vertAlign w:val="superscript"/>
        </w:rPr>
        <w:t>th</w:t>
      </w:r>
      <w:r w:rsidR="00246C5D" w:rsidRPr="0005212F">
        <w:rPr>
          <w:rFonts w:ascii="Times New Roman" w:hAnsi="Times New Roman" w:cs="Times New Roman"/>
          <w:b/>
        </w:rPr>
        <w:t xml:space="preserve"> </w:t>
      </w:r>
      <w:r w:rsidR="003862C0" w:rsidRPr="0005212F">
        <w:rPr>
          <w:rFonts w:ascii="Times New Roman" w:hAnsi="Times New Roman" w:cs="Times New Roman"/>
          <w:b/>
        </w:rPr>
        <w:t>February</w:t>
      </w:r>
      <w:r w:rsidR="00246C5D" w:rsidRPr="0005212F">
        <w:rPr>
          <w:rFonts w:ascii="Times New Roman" w:hAnsi="Times New Roman" w:cs="Times New Roman"/>
          <w:b/>
        </w:rPr>
        <w:t xml:space="preserve"> 2019</w:t>
      </w:r>
      <w:r w:rsidR="00246C5D" w:rsidRPr="0005212F">
        <w:rPr>
          <w:rFonts w:ascii="Times New Roman" w:hAnsi="Times New Roman" w:cs="Times New Roman"/>
        </w:rPr>
        <w:t>.</w:t>
      </w:r>
    </w:p>
    <w:p w:rsidR="0005212F" w:rsidRDefault="0005212F" w:rsidP="006C3C6F">
      <w:pPr>
        <w:spacing w:after="0" w:line="240" w:lineRule="auto"/>
        <w:rPr>
          <w:rFonts w:ascii="Times New Roman" w:hAnsi="Times New Roman" w:cs="Times New Roman"/>
        </w:rPr>
      </w:pPr>
    </w:p>
    <w:p w:rsidR="00E91BC4" w:rsidRPr="0005212F" w:rsidRDefault="00E91BC4" w:rsidP="006C3C6F">
      <w:pPr>
        <w:spacing w:after="0" w:line="240" w:lineRule="auto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>Entrant’s Name: ____________</w:t>
      </w:r>
      <w:r w:rsidR="0005212F" w:rsidRPr="0005212F">
        <w:rPr>
          <w:rFonts w:ascii="Times New Roman" w:hAnsi="Times New Roman" w:cs="Times New Roman"/>
        </w:rPr>
        <w:t>___________     Age:_____</w:t>
      </w:r>
      <w:r w:rsidRPr="0005212F">
        <w:rPr>
          <w:rFonts w:ascii="Times New Roman" w:hAnsi="Times New Roman" w:cs="Times New Roman"/>
        </w:rPr>
        <w:t>__</w:t>
      </w:r>
      <w:r w:rsidR="0005212F" w:rsidRPr="0005212F">
        <w:rPr>
          <w:rFonts w:ascii="Times New Roman" w:hAnsi="Times New Roman" w:cs="Times New Roman"/>
        </w:rPr>
        <w:t xml:space="preserve">            </w:t>
      </w:r>
      <w:r w:rsidRPr="0005212F">
        <w:rPr>
          <w:rFonts w:ascii="Times New Roman" w:hAnsi="Times New Roman" w:cs="Times New Roman"/>
        </w:rPr>
        <w:t>Class: ____________________________</w:t>
      </w:r>
    </w:p>
    <w:p w:rsidR="0005212F" w:rsidRPr="0005212F" w:rsidRDefault="0005212F" w:rsidP="006C3C6F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en-GB"/>
        </w:rPr>
      </w:pPr>
    </w:p>
    <w:p w:rsidR="00E91BC4" w:rsidRPr="0005212F" w:rsidRDefault="00E91BC4" w:rsidP="006C3C6F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en-GB"/>
        </w:rPr>
      </w:pPr>
      <w:r w:rsidRPr="0005212F">
        <w:rPr>
          <w:rFonts w:ascii="Times New Roman" w:eastAsia="Times New Roman" w:hAnsi="Times New Roman" w:cs="Times New Roman"/>
          <w:lang w:eastAsia="en-GB"/>
        </w:rPr>
        <w:t xml:space="preserve">To be completed by Entrant only: </w:t>
      </w:r>
    </w:p>
    <w:p w:rsidR="00E91BC4" w:rsidRPr="0005212F" w:rsidRDefault="00E91BC4" w:rsidP="006C3C6F">
      <w:pPr>
        <w:spacing w:after="0" w:line="240" w:lineRule="auto"/>
        <w:rPr>
          <w:rFonts w:ascii="Times New Roman" w:eastAsia="Times New Roman" w:hAnsi="Times New Roman" w:cs="Times New Roman"/>
          <w:b/>
          <w:lang w:eastAsia="en-GB"/>
        </w:rPr>
      </w:pPr>
      <w:r w:rsidRPr="0005212F">
        <w:rPr>
          <w:rFonts w:ascii="Times New Roman" w:hAnsi="Times New Roman" w:cs="Times New Roman"/>
        </w:rPr>
        <w:t xml:space="preserve">□ </w:t>
      </w:r>
      <w:r w:rsidRPr="0005212F">
        <w:rPr>
          <w:rFonts w:ascii="Times New Roman" w:eastAsia="Times New Roman" w:hAnsi="Times New Roman" w:cs="Times New Roman"/>
          <w:b/>
          <w:lang w:eastAsia="en-GB"/>
        </w:rPr>
        <w:t>I, the named Ent</w:t>
      </w:r>
      <w:r w:rsidR="006E6BBD" w:rsidRPr="0005212F">
        <w:rPr>
          <w:rFonts w:ascii="Times New Roman" w:eastAsia="Times New Roman" w:hAnsi="Times New Roman" w:cs="Times New Roman"/>
          <w:b/>
          <w:lang w:eastAsia="en-GB"/>
        </w:rPr>
        <w:t xml:space="preserve">rant, declare that my entry is </w:t>
      </w:r>
      <w:r w:rsidRPr="0005212F">
        <w:rPr>
          <w:rFonts w:ascii="Times New Roman" w:eastAsia="Times New Roman" w:hAnsi="Times New Roman" w:cs="Times New Roman"/>
          <w:b/>
          <w:lang w:eastAsia="en-GB"/>
        </w:rPr>
        <w:t>entirely my own work.</w:t>
      </w:r>
    </w:p>
    <w:p w:rsidR="00E91BC4" w:rsidRPr="0005212F" w:rsidRDefault="00E91BC4" w:rsidP="006C3C6F">
      <w:pPr>
        <w:spacing w:after="0" w:line="240" w:lineRule="auto"/>
        <w:rPr>
          <w:rFonts w:ascii="Times New Roman" w:eastAsia="Times New Roman" w:hAnsi="Times New Roman" w:cs="Times New Roman"/>
          <w:b/>
          <w:lang w:eastAsia="en-GB"/>
        </w:rPr>
      </w:pPr>
    </w:p>
    <w:p w:rsidR="00246C5D" w:rsidRPr="006C13C4" w:rsidRDefault="00E91BC4" w:rsidP="006C3C6F">
      <w:pPr>
        <w:spacing w:after="0" w:line="240" w:lineRule="auto"/>
        <w:rPr>
          <w:rFonts w:ascii="Times New Roman" w:hAnsi="Times New Roman" w:cs="Times New Roman"/>
        </w:rPr>
      </w:pPr>
      <w:r w:rsidRPr="0005212F">
        <w:rPr>
          <w:rFonts w:ascii="Times New Roman" w:hAnsi="Times New Roman" w:cs="Times New Roman"/>
        </w:rPr>
        <w:t xml:space="preserve">Parent/Carer signed: </w:t>
      </w:r>
      <w:r w:rsidR="006E6BBD" w:rsidRPr="0005212F">
        <w:rPr>
          <w:rFonts w:ascii="Times New Roman" w:hAnsi="Times New Roman" w:cs="Times New Roman"/>
        </w:rPr>
        <w:t>_______________________________</w:t>
      </w:r>
      <w:r w:rsidRPr="0005212F">
        <w:rPr>
          <w:rFonts w:ascii="Times New Roman" w:hAnsi="Times New Roman" w:cs="Times New Roman"/>
        </w:rPr>
        <w:t>_   Date: ___________</w:t>
      </w:r>
      <w:r w:rsidR="006E6BBD" w:rsidRPr="0005212F">
        <w:rPr>
          <w:rFonts w:ascii="Times New Roman" w:hAnsi="Times New Roman" w:cs="Times New Roman"/>
        </w:rPr>
        <w:t>________________</w:t>
      </w:r>
    </w:p>
    <w:sectPr w:rsidR="00246C5D" w:rsidRPr="006C13C4" w:rsidSect="0005212F">
      <w:headerReference w:type="default" r:id="rId8"/>
      <w:footerReference w:type="default" r:id="rId9"/>
      <w:pgSz w:w="11906" w:h="16838"/>
      <w:pgMar w:top="1440" w:right="566" w:bottom="1440" w:left="56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8FA" w:rsidRDefault="003028FA" w:rsidP="0060665F">
      <w:pPr>
        <w:spacing w:after="0" w:line="240" w:lineRule="auto"/>
      </w:pPr>
      <w:r>
        <w:separator/>
      </w:r>
    </w:p>
  </w:endnote>
  <w:endnote w:type="continuationSeparator" w:id="0">
    <w:p w:rsidR="003028FA" w:rsidRDefault="003028FA" w:rsidP="0060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FA" w:rsidRDefault="003028FA" w:rsidP="0060665F">
    <w:pPr>
      <w:pStyle w:val="Footer"/>
      <w:widowControl w:val="0"/>
      <w:ind w:left="-709"/>
    </w:pPr>
    <w:r w:rsidRPr="004C7B0D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B81F306" wp14:editId="43552178">
          <wp:simplePos x="0" y="0"/>
          <wp:positionH relativeFrom="page">
            <wp:posOffset>5183933</wp:posOffset>
          </wp:positionH>
          <wp:positionV relativeFrom="paragraph">
            <wp:posOffset>113488</wp:posOffset>
          </wp:positionV>
          <wp:extent cx="2052320" cy="1477645"/>
          <wp:effectExtent l="0" t="0" r="5080" b="8255"/>
          <wp:wrapNone/>
          <wp:docPr id="39" name="Picture 39" descr="BS_stacked_outreac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S_stacked_outreach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147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B0D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3F1CED6" wp14:editId="5E98C434">
          <wp:simplePos x="0" y="0"/>
          <wp:positionH relativeFrom="page">
            <wp:posOffset>914400</wp:posOffset>
          </wp:positionH>
          <wp:positionV relativeFrom="paragraph">
            <wp:posOffset>-635</wp:posOffset>
          </wp:positionV>
          <wp:extent cx="2052320" cy="1477645"/>
          <wp:effectExtent l="0" t="0" r="5080" b="8255"/>
          <wp:wrapNone/>
          <wp:docPr id="40" name="Picture 40" descr="BS_stacked_outreac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S_stacked_outreach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2320" cy="1477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left" w:leader="none"/>
    </w:r>
    <w:r w:rsidRPr="0060665F">
      <w:rPr>
        <w:noProof/>
        <w:lang w:eastAsia="en-GB"/>
      </w:rPr>
      <w:drawing>
        <wp:inline distT="0" distB="0" distL="0" distR="0" wp14:anchorId="25ABDE47" wp14:editId="4D7B0609">
          <wp:extent cx="1710690" cy="1540066"/>
          <wp:effectExtent l="0" t="0" r="3810" b="3175"/>
          <wp:docPr id="41" name="Picture 41" descr="C:\Users\jdurrant.cev\AppData\Local\Microsoft\Windows\Temporary Internet Files\Content.Outlook\9SK7SQV5\SilverAward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durrant.cev\AppData\Local\Microsoft\Windows\Temporary Internet Files\Content.Outlook\9SK7SQV5\SilverAwardHigh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317" cy="1562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5318">
      <w:rPr>
        <w:b/>
        <w:noProof/>
        <w:lang w:eastAsia="en-GB"/>
      </w:rPr>
      <w:drawing>
        <wp:inline distT="0" distB="0" distL="0" distR="0" wp14:anchorId="03A3629C" wp14:editId="2E0ABE42">
          <wp:extent cx="1882140" cy="1265555"/>
          <wp:effectExtent l="0" t="0" r="3810" b="0"/>
          <wp:docPr id="42" name="Picture 42" descr="Education 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ducation Award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140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41A8">
      <w:rPr>
        <w:noProof/>
        <w:lang w:eastAsia="en-GB"/>
      </w:rPr>
      <w:drawing>
        <wp:inline distT="0" distB="0" distL="0" distR="0" wp14:anchorId="6D31BDAB" wp14:editId="28464534">
          <wp:extent cx="1412240" cy="1330960"/>
          <wp:effectExtent l="0" t="0" r="0" b="2540"/>
          <wp:docPr id="43" name="Picture 43" descr="C:\Users\jdurrant.cev\AppData\Local\Microsoft\Windows\Temporary Internet Files\Content.Outlook\O29X1Z3L\PSQM Gilt Award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urrant.cev\AppData\Local\Microsoft\Windows\Temporary Internet Files\Content.Outlook\O29X1Z3L\PSQM Gilt Award 201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133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8FA" w:rsidRDefault="003028FA" w:rsidP="0060665F">
      <w:pPr>
        <w:spacing w:after="0" w:line="240" w:lineRule="auto"/>
      </w:pPr>
      <w:r>
        <w:separator/>
      </w:r>
    </w:p>
  </w:footnote>
  <w:footnote w:type="continuationSeparator" w:id="0">
    <w:p w:rsidR="003028FA" w:rsidRDefault="003028FA" w:rsidP="00606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1" w:type="dxa"/>
      <w:tblInd w:w="-993" w:type="dxa"/>
      <w:tblLayout w:type="fixed"/>
      <w:tblLook w:val="0000" w:firstRow="0" w:lastRow="0" w:firstColumn="0" w:lastColumn="0" w:noHBand="0" w:noVBand="0"/>
    </w:tblPr>
    <w:tblGrid>
      <w:gridCol w:w="1277"/>
      <w:gridCol w:w="2409"/>
      <w:gridCol w:w="2694"/>
      <w:gridCol w:w="4961"/>
    </w:tblGrid>
    <w:tr w:rsidR="003028FA" w:rsidTr="0060665F">
      <w:trPr>
        <w:cantSplit/>
      </w:trPr>
      <w:tc>
        <w:tcPr>
          <w:tcW w:w="1277" w:type="dxa"/>
        </w:tcPr>
        <w:p w:rsidR="003028FA" w:rsidRDefault="003028FA" w:rsidP="0060665F">
          <w:pPr>
            <w:spacing w:after="0" w:line="240" w:lineRule="auto"/>
            <w:rPr>
              <w:rFonts w:ascii="Arial Narrow" w:hAnsi="Arial Narrow"/>
              <w:color w:val="800000"/>
            </w:rPr>
          </w:pPr>
        </w:p>
        <w:p w:rsidR="003028FA" w:rsidRDefault="003028FA" w:rsidP="0060665F">
          <w:pPr>
            <w:spacing w:after="0" w:line="240" w:lineRule="auto"/>
            <w:rPr>
              <w:rFonts w:ascii="Arial Narrow" w:hAnsi="Arial Narrow"/>
              <w:color w:val="800000"/>
            </w:rPr>
          </w:pPr>
        </w:p>
        <w:p w:rsidR="003028FA" w:rsidRDefault="003028FA" w:rsidP="0060665F">
          <w:pPr>
            <w:spacing w:after="0" w:line="240" w:lineRule="auto"/>
            <w:rPr>
              <w:rFonts w:ascii="Arial Narrow" w:hAnsi="Arial Narrow"/>
              <w:color w:val="800000"/>
            </w:rPr>
          </w:pPr>
        </w:p>
      </w:tc>
      <w:tc>
        <w:tcPr>
          <w:tcW w:w="2409" w:type="dxa"/>
        </w:tcPr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  <w:sz w:val="30"/>
            </w:rPr>
          </w:pPr>
          <w:r w:rsidRPr="004243DC">
            <w:rPr>
              <w:rFonts w:ascii="Arial Narrow" w:hAnsi="Arial Narrow"/>
              <w:noProof/>
              <w:color w:val="800000"/>
              <w:lang w:eastAsia="en-GB"/>
            </w:rPr>
            <w:drawing>
              <wp:inline distT="0" distB="0" distL="0" distR="0" wp14:anchorId="2AC43334" wp14:editId="43ED0FEE">
                <wp:extent cx="788610" cy="712470"/>
                <wp:effectExtent l="0" t="0" r="0" b="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281" cy="714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B169E">
            <w:rPr>
              <w:rFonts w:ascii="Arial" w:hAnsi="Arial" w:cs="Arial"/>
              <w:color w:val="800000"/>
              <w:sz w:val="30"/>
            </w:rPr>
            <w:t xml:space="preserve"> </w:t>
          </w:r>
          <w:r>
            <w:rPr>
              <w:rFonts w:ascii="Arial" w:hAnsi="Arial" w:cs="Arial"/>
              <w:color w:val="800000"/>
              <w:sz w:val="30"/>
            </w:rPr>
            <w:t xml:space="preserve">Cambridgeshire County </w:t>
          </w:r>
          <w:r w:rsidRPr="004B169E">
            <w:rPr>
              <w:rFonts w:ascii="Arial" w:hAnsi="Arial" w:cs="Arial"/>
              <w:color w:val="800000"/>
              <w:sz w:val="30"/>
            </w:rPr>
            <w:t>Council</w:t>
          </w:r>
        </w:p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  <w:sz w:val="12"/>
            </w:rPr>
          </w:pPr>
        </w:p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</w:rPr>
          </w:pPr>
        </w:p>
        <w:p w:rsidR="003028FA" w:rsidRDefault="003028FA" w:rsidP="0060665F">
          <w:pPr>
            <w:spacing w:after="0" w:line="240" w:lineRule="auto"/>
            <w:jc w:val="center"/>
            <w:rPr>
              <w:rFonts w:ascii="Arial Narrow" w:hAnsi="Arial Narrow"/>
              <w:color w:val="800000"/>
            </w:rPr>
          </w:pPr>
        </w:p>
      </w:tc>
      <w:tc>
        <w:tcPr>
          <w:tcW w:w="2694" w:type="dxa"/>
        </w:tcPr>
        <w:p w:rsidR="003028FA" w:rsidRDefault="003028FA" w:rsidP="0060665F">
          <w:pPr>
            <w:spacing w:after="0" w:line="240" w:lineRule="auto"/>
            <w:jc w:val="center"/>
            <w:rPr>
              <w:b/>
            </w:rPr>
          </w:pPr>
        </w:p>
        <w:p w:rsidR="003028FA" w:rsidRDefault="003028FA" w:rsidP="0060665F">
          <w:pPr>
            <w:spacing w:after="0" w:line="240" w:lineRule="auto"/>
            <w:jc w:val="center"/>
            <w:rPr>
              <w:b/>
            </w:rPr>
          </w:pPr>
          <w:r w:rsidRPr="004243DC">
            <w:rPr>
              <w:noProof/>
              <w:lang w:eastAsia="en-GB"/>
            </w:rPr>
            <w:drawing>
              <wp:inline distT="0" distB="0" distL="0" distR="0" wp14:anchorId="78890695" wp14:editId="3BCE7C43">
                <wp:extent cx="1371600" cy="1127125"/>
                <wp:effectExtent l="0" t="0" r="0" b="0"/>
                <wp:docPr id="38" name="Picture 38" descr="M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028FA" w:rsidRDefault="003028FA" w:rsidP="0060665F">
          <w:pPr>
            <w:spacing w:after="0" w:line="240" w:lineRule="auto"/>
            <w:jc w:val="center"/>
            <w:rPr>
              <w:b/>
            </w:rPr>
          </w:pPr>
        </w:p>
        <w:p w:rsidR="003028FA" w:rsidRDefault="003028FA" w:rsidP="0060665F">
          <w:pPr>
            <w:spacing w:after="0" w:line="240" w:lineRule="auto"/>
            <w:jc w:val="center"/>
            <w:rPr>
              <w:rFonts w:ascii="Arial Narrow" w:hAnsi="Arial Narrow"/>
              <w:color w:val="800000"/>
            </w:rPr>
          </w:pPr>
        </w:p>
      </w:tc>
      <w:tc>
        <w:tcPr>
          <w:tcW w:w="4961" w:type="dxa"/>
        </w:tcPr>
        <w:p w:rsidR="003028FA" w:rsidRDefault="003028FA" w:rsidP="0060665F">
          <w:pPr>
            <w:spacing w:after="0" w:line="240" w:lineRule="auto"/>
            <w:rPr>
              <w:rFonts w:ascii="Arial" w:hAnsi="Arial"/>
              <w:b/>
              <w:color w:val="800000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b/>
                  <w:color w:val="800000"/>
                </w:rPr>
                <w:t>Monkfield</w:t>
              </w:r>
            </w:smartTag>
            <w:r>
              <w:rPr>
                <w:rFonts w:ascii="Arial" w:hAnsi="Arial"/>
                <w:b/>
                <w:color w:val="800000"/>
              </w:rPr>
              <w:t xml:space="preserve"> </w:t>
            </w:r>
            <w:smartTag w:uri="urn:schemas-microsoft-com:office:smarttags" w:element="address">
              <w:r>
                <w:rPr>
                  <w:rFonts w:ascii="Arial" w:hAnsi="Arial"/>
                  <w:b/>
                  <w:color w:val="800000"/>
                </w:rPr>
                <w:t>Park</w:t>
              </w:r>
            </w:smartTag>
            <w:r>
              <w:rPr>
                <w:rFonts w:ascii="Arial" w:hAnsi="Arial"/>
                <w:b/>
                <w:color w:val="800000"/>
              </w:rPr>
              <w:t xml:space="preserve"> </w:t>
            </w:r>
            <w:smartTag w:uri="urn:schemas-microsoft-com:office:smarttags" w:element="address">
              <w:r>
                <w:rPr>
                  <w:rFonts w:ascii="Arial" w:hAnsi="Arial"/>
                  <w:b/>
                  <w:color w:val="800000"/>
                </w:rPr>
                <w:t>Primary School</w:t>
              </w:r>
            </w:smartTag>
          </w:smartTag>
        </w:p>
        <w:p w:rsidR="003028FA" w:rsidRPr="004B169E" w:rsidRDefault="003028FA" w:rsidP="0060665F">
          <w:pPr>
            <w:tabs>
              <w:tab w:val="left" w:pos="2443"/>
            </w:tabs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 xml:space="preserve">Headteacher: </w:t>
          </w:r>
          <w:r w:rsidRPr="004B169E">
            <w:rPr>
              <w:rFonts w:ascii="Arial" w:hAnsi="Arial" w:cs="Arial"/>
              <w:color w:val="800000"/>
            </w:rPr>
            <w:tab/>
          </w:r>
          <w:r>
            <w:rPr>
              <w:rFonts w:ascii="Arial" w:hAnsi="Arial" w:cs="Arial"/>
              <w:color w:val="800000"/>
            </w:rPr>
            <w:tab/>
            <w:t>Mrs S Jarman</w:t>
          </w:r>
        </w:p>
        <w:p w:rsidR="003028FA" w:rsidRDefault="003028FA" w:rsidP="0060665F">
          <w:pPr>
            <w:tabs>
              <w:tab w:val="left" w:pos="2443"/>
            </w:tabs>
            <w:spacing w:after="0" w:line="240" w:lineRule="auto"/>
            <w:rPr>
              <w:rFonts w:ascii="Arial" w:hAnsi="Arial" w:cs="Arial"/>
              <w:color w:val="800000"/>
            </w:rPr>
          </w:pPr>
          <w:r>
            <w:rPr>
              <w:rFonts w:ascii="Arial" w:hAnsi="Arial" w:cs="Arial"/>
              <w:color w:val="800000"/>
            </w:rPr>
            <w:t>Deputy Headteacher:</w:t>
          </w:r>
          <w:r>
            <w:rPr>
              <w:rFonts w:ascii="Arial" w:hAnsi="Arial" w:cs="Arial"/>
              <w:color w:val="800000"/>
            </w:rPr>
            <w:tab/>
          </w:r>
          <w:r>
            <w:rPr>
              <w:rFonts w:ascii="Arial" w:hAnsi="Arial" w:cs="Arial"/>
              <w:color w:val="800000"/>
            </w:rPr>
            <w:tab/>
            <w:t>Mrs A Howell</w:t>
          </w:r>
        </w:p>
        <w:p w:rsidR="003028FA" w:rsidRPr="004B169E" w:rsidRDefault="003028FA" w:rsidP="0060665F">
          <w:pPr>
            <w:tabs>
              <w:tab w:val="left" w:pos="2443"/>
            </w:tabs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 xml:space="preserve">School Business Manager:  </w:t>
          </w:r>
          <w:r w:rsidRPr="004B169E">
            <w:rPr>
              <w:rFonts w:ascii="Arial" w:hAnsi="Arial" w:cs="Arial"/>
              <w:color w:val="800000"/>
            </w:rPr>
            <w:tab/>
            <w:t>Mrs J Durrant</w:t>
          </w:r>
        </w:p>
        <w:p w:rsidR="003028FA" w:rsidRPr="004B169E" w:rsidRDefault="003028FA" w:rsidP="0060665F">
          <w:pPr>
            <w:tabs>
              <w:tab w:val="left" w:pos="2443"/>
            </w:tabs>
            <w:spacing w:after="0" w:line="240" w:lineRule="auto"/>
            <w:rPr>
              <w:rFonts w:ascii="Arial" w:hAnsi="Arial" w:cs="Arial"/>
              <w:color w:val="800000"/>
              <w:sz w:val="16"/>
              <w:szCs w:val="16"/>
            </w:rPr>
          </w:pPr>
        </w:p>
        <w:p w:rsidR="003028FA" w:rsidRPr="004B169E" w:rsidRDefault="003028FA" w:rsidP="0060665F">
          <w:pPr>
            <w:tabs>
              <w:tab w:val="left" w:pos="2443"/>
            </w:tabs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School Lane, Great Cambourne,</w:t>
          </w:r>
        </w:p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Cambridgeshire  CB23 5AX</w:t>
          </w:r>
        </w:p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Tel:  (01954) 273377</w:t>
          </w:r>
        </w:p>
        <w:p w:rsidR="003028FA" w:rsidRPr="004B169E" w:rsidRDefault="003028FA" w:rsidP="0060665F">
          <w:pPr>
            <w:spacing w:after="0" w:line="240" w:lineRule="auto"/>
            <w:rPr>
              <w:rFonts w:ascii="Arial" w:hAnsi="Arial" w:cs="Arial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Fax: (01954) 273379</w:t>
          </w:r>
        </w:p>
        <w:p w:rsidR="003028FA" w:rsidRDefault="003028FA" w:rsidP="0060665F">
          <w:pPr>
            <w:spacing w:after="0" w:line="240" w:lineRule="auto"/>
            <w:rPr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E-mail:</w:t>
          </w:r>
          <w:r>
            <w:rPr>
              <w:rFonts w:ascii="Arial Narrow" w:hAnsi="Arial Narrow"/>
              <w:color w:val="800000"/>
            </w:rPr>
            <w:t xml:space="preserve"> </w:t>
          </w:r>
          <w:r>
            <w:rPr>
              <w:color w:val="800000"/>
            </w:rPr>
            <w:t>office@monkfieldpark.cambs.sch.uk</w:t>
          </w:r>
        </w:p>
        <w:p w:rsidR="003028FA" w:rsidRDefault="003028FA" w:rsidP="0060665F">
          <w:pPr>
            <w:spacing w:after="0" w:line="240" w:lineRule="auto"/>
            <w:rPr>
              <w:rFonts w:ascii="Arial Narrow" w:hAnsi="Arial Narrow"/>
              <w:color w:val="800000"/>
            </w:rPr>
          </w:pPr>
          <w:r w:rsidRPr="004B169E">
            <w:rPr>
              <w:rFonts w:ascii="Arial" w:hAnsi="Arial" w:cs="Arial"/>
              <w:color w:val="800000"/>
            </w:rPr>
            <w:t>Website:</w:t>
          </w:r>
          <w:r>
            <w:rPr>
              <w:rFonts w:ascii="Arial Narrow" w:hAnsi="Arial Narrow"/>
              <w:color w:val="800000"/>
            </w:rPr>
            <w:t xml:space="preserve"> </w:t>
          </w:r>
          <w:hyperlink r:id="rId3" w:history="1">
            <w:r w:rsidRPr="0084423A">
              <w:rPr>
                <w:rStyle w:val="Hyperlink"/>
              </w:rPr>
              <w:t>www.monkfieldpark.cambs.sch.uk</w:t>
            </w:r>
          </w:hyperlink>
        </w:p>
      </w:tc>
    </w:tr>
  </w:tbl>
  <w:p w:rsidR="003028FA" w:rsidRDefault="003028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0E0F0A"/>
    <w:multiLevelType w:val="hybridMultilevel"/>
    <w:tmpl w:val="3C26E9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5F"/>
    <w:rsid w:val="0005212F"/>
    <w:rsid w:val="000C5442"/>
    <w:rsid w:val="001335EA"/>
    <w:rsid w:val="00246C5D"/>
    <w:rsid w:val="002E6D48"/>
    <w:rsid w:val="003028FA"/>
    <w:rsid w:val="00337E10"/>
    <w:rsid w:val="003862C0"/>
    <w:rsid w:val="003F6180"/>
    <w:rsid w:val="00465B03"/>
    <w:rsid w:val="00482E1B"/>
    <w:rsid w:val="005B560A"/>
    <w:rsid w:val="005C6BD9"/>
    <w:rsid w:val="005F513A"/>
    <w:rsid w:val="00605FAF"/>
    <w:rsid w:val="0060665F"/>
    <w:rsid w:val="006779EF"/>
    <w:rsid w:val="006C13C4"/>
    <w:rsid w:val="006C3C6F"/>
    <w:rsid w:val="006E6BBD"/>
    <w:rsid w:val="006F5EE9"/>
    <w:rsid w:val="00775CDB"/>
    <w:rsid w:val="00855E36"/>
    <w:rsid w:val="00A31ABD"/>
    <w:rsid w:val="00A34092"/>
    <w:rsid w:val="00A62441"/>
    <w:rsid w:val="00AE66C8"/>
    <w:rsid w:val="00B10354"/>
    <w:rsid w:val="00C20429"/>
    <w:rsid w:val="00D34B78"/>
    <w:rsid w:val="00D36EDE"/>
    <w:rsid w:val="00D441A8"/>
    <w:rsid w:val="00D71459"/>
    <w:rsid w:val="00DA62D4"/>
    <w:rsid w:val="00DD559B"/>
    <w:rsid w:val="00E13C49"/>
    <w:rsid w:val="00E75C39"/>
    <w:rsid w:val="00E91BC4"/>
    <w:rsid w:val="00F26526"/>
    <w:rsid w:val="00F63713"/>
    <w:rsid w:val="00FC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5:docId w15:val="{F65ED0F7-5B2B-4A4F-8C5E-4B166715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65F"/>
  </w:style>
  <w:style w:type="paragraph" w:styleId="Footer">
    <w:name w:val="footer"/>
    <w:basedOn w:val="Normal"/>
    <w:link w:val="FooterChar"/>
    <w:uiPriority w:val="99"/>
    <w:unhideWhenUsed/>
    <w:rsid w:val="00606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65F"/>
  </w:style>
  <w:style w:type="character" w:styleId="Hyperlink">
    <w:name w:val="Hyperlink"/>
    <w:uiPriority w:val="99"/>
    <w:rsid w:val="006066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6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D5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2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30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bc.co.uk/programmes/p00rfvk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nkfieldpark.cambs.sch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54EA5BDD</Template>
  <TotalTime>0</TotalTime>
  <Pages>2</Pages>
  <Words>370</Words>
  <Characters>2111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ICTSSCCM01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Durrant Jacqueline</dc:creator>
  <cp:lastModifiedBy>Birkert Jessica</cp:lastModifiedBy>
  <cp:revision>2</cp:revision>
  <cp:lastPrinted>2018-08-13T13:27:00Z</cp:lastPrinted>
  <dcterms:created xsi:type="dcterms:W3CDTF">2019-02-04T11:42:00Z</dcterms:created>
  <dcterms:modified xsi:type="dcterms:W3CDTF">2019-02-04T11:42:00Z</dcterms:modified>
</cp:coreProperties>
</file>